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514D3" w14:textId="4D6BC211" w:rsidR="00185EB9" w:rsidRDefault="00D62715" w:rsidP="00185EB9">
      <w:pPr>
        <w:rPr>
          <w:noProof/>
          <w:rtl/>
        </w:rPr>
      </w:pPr>
      <w:r w:rsidRPr="001A5ABA">
        <w:rPr>
          <w:noProof/>
        </w:rPr>
        <w:drawing>
          <wp:anchor distT="0" distB="0" distL="114300" distR="114300" simplePos="0" relativeHeight="251669504" behindDoc="1" locked="0" layoutInCell="1" allowOverlap="1" wp14:anchorId="68AB45CC" wp14:editId="34E229D8">
            <wp:simplePos x="0" y="0"/>
            <wp:positionH relativeFrom="column">
              <wp:posOffset>-16510</wp:posOffset>
            </wp:positionH>
            <wp:positionV relativeFrom="paragraph">
              <wp:posOffset>52070</wp:posOffset>
            </wp:positionV>
            <wp:extent cx="796290" cy="716915"/>
            <wp:effectExtent l="0" t="50800" r="16510" b="19685"/>
            <wp:wrapTight wrapText="bothSides">
              <wp:wrapPolygon edited="0">
                <wp:start x="19469" y="37"/>
                <wp:lineTo x="2129" y="-3124"/>
                <wp:lineTo x="1147" y="9125"/>
                <wp:lineTo x="754" y="19939"/>
                <wp:lineTo x="19726" y="23823"/>
                <wp:lineTo x="20101" y="21565"/>
                <wp:lineTo x="21163" y="383"/>
                <wp:lineTo x="19469" y="37"/>
              </wp:wrapPolygon>
            </wp:wrapTight>
            <wp:docPr id="9" name="Picture 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3422">
                      <a:off x="0" y="0"/>
                      <a:ext cx="79629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3AD7C" w14:textId="636C21CD" w:rsidR="00185EB9" w:rsidRDefault="00185EB9" w:rsidP="00185EB9">
      <w:pPr>
        <w:rPr>
          <w:noProof/>
          <w:rtl/>
        </w:rPr>
      </w:pPr>
    </w:p>
    <w:p w14:paraId="4659A99D" w14:textId="77777777" w:rsidR="009B1DA7" w:rsidRDefault="009B1DA7" w:rsidP="00185EB9">
      <w:pPr>
        <w:rPr>
          <w:noProof/>
        </w:rPr>
      </w:pPr>
    </w:p>
    <w:p w14:paraId="602F524F" w14:textId="1F8C7F08" w:rsidR="009B1DA7" w:rsidRDefault="00185EB9" w:rsidP="000E4F06">
      <w:pPr>
        <w:jc w:val="right"/>
        <w:rPr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07D">
        <w:rPr>
          <w:rFonts w:hint="cs"/>
          <w:bCs/>
          <w:color w:val="FF0000"/>
          <w:sz w:val="36"/>
          <w:szCs w:val="36"/>
          <w:u w:val="single"/>
          <w:rtl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السؤال</w:t>
      </w:r>
      <w:r w:rsidRPr="00666CBA">
        <w:rPr>
          <w:rFonts w:hint="cs"/>
          <w:bCs/>
          <w:color w:val="FF0000"/>
          <w:sz w:val="44"/>
          <w:szCs w:val="44"/>
          <w:u w:val="single"/>
          <w:rtl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الأول:</w:t>
      </w:r>
      <w:r w:rsidRPr="00666CBA">
        <w:rPr>
          <w:rFonts w:hint="cs"/>
          <w:color w:val="FF0000"/>
          <w:sz w:val="36"/>
          <w:szCs w:val="36"/>
          <w:rtl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60310" w:rsidRPr="00E23248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اقرأ </w:t>
      </w:r>
      <w:r w:rsidR="00F60310" w:rsidRPr="004C32D3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النص في الكتاب (</w:t>
      </w:r>
      <w:r w:rsidR="00185985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ال</w:t>
      </w:r>
      <w:r w:rsidR="002236B0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خَرِيفُ وَالرَّبِيعُ</w:t>
      </w:r>
      <w:r w:rsidR="00F60310" w:rsidRPr="004C32D3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E7BC4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(الر</w:t>
      </w:r>
      <w:r w:rsidR="009D0039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َّ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ب</w:t>
      </w:r>
      <w:r w:rsidR="00F60B8A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يع</w:t>
      </w:r>
      <w:r w:rsidR="00F60B8A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ُ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و</w:t>
      </w:r>
      <w:r w:rsidR="00F60B8A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َ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ع</w:t>
      </w:r>
      <w:r w:rsidR="00F60B8A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ِ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يد</w:t>
      </w:r>
      <w:r w:rsidR="00F60B8A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ُ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ال</w:t>
      </w:r>
      <w:r w:rsidR="00F60B8A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ْ</w:t>
      </w:r>
      <w:r w:rsidR="00145FFC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أُ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</w:t>
      </w:r>
      <w:r w:rsidR="00145FFC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َّ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F60310" w:rsidRPr="004C32D3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بصورة جيدة مع الحركات.</w:t>
      </w:r>
      <w:r w:rsidR="00841791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من</w:t>
      </w:r>
      <w:r w:rsidR="00F60310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صفحة</w:t>
      </w:r>
      <w:r w:rsidR="00813D6C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(٢١٠-٢١</w:t>
      </w:r>
      <w:r w:rsidR="0065239B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٢</w:t>
      </w:r>
      <w:r w:rsidR="00841791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247ADE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4E49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مع كتابة الدرس في </w:t>
      </w:r>
      <w:r w:rsidR="008F34DD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ورقة</w:t>
      </w:r>
      <w:r w:rsidR="00901F6F">
        <w:rPr>
          <w:rFonts w:hint="cs"/>
          <w:color w:val="000000" w:themeColor="text1"/>
          <w:sz w:val="32"/>
          <w:szCs w:val="32"/>
          <w:rtl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4B10268" w14:textId="78CCB456" w:rsidR="00D10ED2" w:rsidRDefault="00247ADE" w:rsidP="000E4F06">
      <w:pPr>
        <w:jc w:val="right"/>
        <w:rPr>
          <w:rFonts w:hint="cs"/>
          <w:color w:val="000000" w:themeColor="text1"/>
          <w:rtl/>
        </w:rPr>
      </w:pPr>
      <w:r>
        <w:rPr>
          <w:color w:val="000000" w:themeColor="text1"/>
          <w:sz w:val="32"/>
          <w:szCs w:val="32"/>
          <w14:glow w14:rad="63500">
            <w14:schemeClr w14:val="accent5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54D43B5" w14:textId="502B4281" w:rsidR="00D10ED2" w:rsidRPr="00990BD7" w:rsidRDefault="00D10ED2" w:rsidP="00D10ED2">
      <w:pPr>
        <w:bidi/>
        <w:rPr>
          <w:color w:val="000000" w:themeColor="text1"/>
          <w:sz w:val="2"/>
          <w:szCs w:val="2"/>
          <w:rtl/>
        </w:rPr>
      </w:pPr>
    </w:p>
    <w:p w14:paraId="40D6EAA6" w14:textId="1273277C" w:rsidR="00D10ED2" w:rsidRDefault="00D10ED2" w:rsidP="000E4F06">
      <w:pPr>
        <w:bidi/>
        <w:rPr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2E4">
        <w:rPr>
          <w:rFonts w:hint="cs"/>
          <w:color w:val="4472C4" w:themeColor="accent1"/>
          <w:sz w:val="40"/>
          <w:szCs w:val="40"/>
          <w:rtl/>
          <w14:glow w14:rad="139700">
            <w14:schemeClr w14:val="accent2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الكتابة: </w:t>
      </w:r>
      <w:r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كتابة </w:t>
      </w:r>
      <w:r w:rsidR="00180DCD"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</w:t>
      </w:r>
      <w:r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درس في كراسة الخط</w:t>
      </w:r>
      <w:r w:rsidR="00180DCD"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F0308BE" w14:textId="77777777" w:rsidR="00990BD7" w:rsidRPr="00901F6F" w:rsidRDefault="00990BD7" w:rsidP="00990BD7">
      <w:pPr>
        <w:bidi/>
        <w:rPr>
          <w:color w:val="000000" w:themeColor="text1"/>
          <w:sz w:val="15"/>
          <w:szCs w:val="15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65BA45" w14:textId="64D9C372" w:rsidR="00EC407D" w:rsidRPr="008E7BC4" w:rsidRDefault="003D3780" w:rsidP="00990BD7">
      <w:pPr>
        <w:bidi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0"/>
          <w:szCs w:val="40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1CF07786" wp14:editId="69803AAE">
            <wp:simplePos x="0" y="0"/>
            <wp:positionH relativeFrom="column">
              <wp:posOffset>3547110</wp:posOffset>
            </wp:positionH>
            <wp:positionV relativeFrom="paragraph">
              <wp:posOffset>474803</wp:posOffset>
            </wp:positionV>
            <wp:extent cx="3187700" cy="228536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40"/>
          <w:szCs w:val="40"/>
          <w:rtl/>
          <w:lang w:val="ar-SA"/>
        </w:rPr>
        <w:drawing>
          <wp:anchor distT="0" distB="0" distL="114300" distR="114300" simplePos="0" relativeHeight="251671552" behindDoc="0" locked="0" layoutInCell="1" allowOverlap="1" wp14:anchorId="2646EE76" wp14:editId="32535869">
            <wp:simplePos x="0" y="0"/>
            <wp:positionH relativeFrom="column">
              <wp:posOffset>52705</wp:posOffset>
            </wp:positionH>
            <wp:positionV relativeFrom="paragraph">
              <wp:posOffset>439878</wp:posOffset>
            </wp:positionV>
            <wp:extent cx="3253563" cy="2359301"/>
            <wp:effectExtent l="0" t="0" r="0" b="3175"/>
            <wp:wrapThrough wrapText="bothSides">
              <wp:wrapPolygon edited="0">
                <wp:start x="0" y="0"/>
                <wp:lineTo x="0" y="21513"/>
                <wp:lineTo x="21503" y="21513"/>
                <wp:lineTo x="21503" y="0"/>
                <wp:lineTo x="0" y="0"/>
              </wp:wrapPolygon>
            </wp:wrapThrough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2359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D37" w:rsidRPr="00202D37">
        <w:rPr>
          <w:rFonts w:hint="cs"/>
          <w:b/>
          <w:color w:val="000000" w:themeColor="text1"/>
          <w:sz w:val="40"/>
          <w:szCs w:val="40"/>
          <w:u w:val="single"/>
          <w:rtl/>
          <w14:glow w14:rad="228600">
            <w14:schemeClr w14:val="accent1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السؤال الثاني:</w:t>
      </w:r>
      <w:r w:rsidR="0090369F">
        <w:rPr>
          <w:rFonts w:hint="cs"/>
          <w:color w:val="000000" w:themeColor="text1"/>
          <w:sz w:val="40"/>
          <w:szCs w:val="40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0369F"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حل </w:t>
      </w:r>
      <w:r w:rsidR="00D65878"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تمارين الكتاب من </w:t>
      </w:r>
      <w:r w:rsidR="00310EF2">
        <w:rPr>
          <w:rFonts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صفحة ٢٢٠-٢٢٣</w:t>
      </w:r>
    </w:p>
    <w:p w14:paraId="5CA8F752" w14:textId="5CAFA0EF" w:rsidR="008E7BC4" w:rsidRPr="00990BD7" w:rsidRDefault="008E7BC4" w:rsidP="00990BD7">
      <w:pPr>
        <w:jc w:val="center"/>
        <w:rPr>
          <w:sz w:val="6"/>
          <w:szCs w:val="6"/>
        </w:rPr>
      </w:pPr>
    </w:p>
    <w:p w14:paraId="658A8240" w14:textId="0E69A5D4" w:rsidR="000762DA" w:rsidRDefault="000762DA" w:rsidP="000762DA">
      <w:pPr>
        <w:bidi/>
      </w:pPr>
    </w:p>
    <w:p w14:paraId="44C23478" w14:textId="1E7C84A7" w:rsidR="000762DA" w:rsidRDefault="000762DA" w:rsidP="000762DA">
      <w:pPr>
        <w:bidi/>
      </w:pPr>
    </w:p>
    <w:p w14:paraId="339F540C" w14:textId="29F9C4A0" w:rsidR="000762DA" w:rsidRDefault="003D3780" w:rsidP="000762DA">
      <w:pPr>
        <w:bidi/>
      </w:pPr>
      <w:r>
        <w:rPr>
          <w:rFonts w:hint="cs"/>
          <w:i/>
          <w:iCs/>
          <w:noProof/>
          <w:sz w:val="56"/>
          <w:szCs w:val="56"/>
          <w:u w:val="single"/>
          <w:rtl/>
          <w:lang w:val="ar-SA"/>
        </w:rPr>
        <w:drawing>
          <wp:anchor distT="0" distB="0" distL="114300" distR="114300" simplePos="0" relativeHeight="251673600" behindDoc="0" locked="0" layoutInCell="1" allowOverlap="1" wp14:anchorId="24795332" wp14:editId="3ABC1EDA">
            <wp:simplePos x="0" y="0"/>
            <wp:positionH relativeFrom="column">
              <wp:posOffset>598170</wp:posOffset>
            </wp:positionH>
            <wp:positionV relativeFrom="paragraph">
              <wp:posOffset>88900</wp:posOffset>
            </wp:positionV>
            <wp:extent cx="5580380" cy="2501900"/>
            <wp:effectExtent l="0" t="0" r="0" b="0"/>
            <wp:wrapThrough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hrough>
            <wp:docPr id="42" name="Picture 4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whiteboard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7"/>
                    <a:stretch/>
                  </pic:blipFill>
                  <pic:spPr bwMode="auto">
                    <a:xfrm>
                      <a:off x="0" y="0"/>
                      <a:ext cx="558038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3C389" w14:textId="73EEA242" w:rsidR="007D2B5D" w:rsidRDefault="007D2B5D" w:rsidP="007D2B5D">
      <w:pPr>
        <w:bidi/>
        <w:rPr>
          <w:rtl/>
        </w:rPr>
      </w:pPr>
    </w:p>
    <w:p w14:paraId="24D3BEDB" w14:textId="4B1EA693" w:rsidR="008E7BC4" w:rsidRDefault="008E7BC4" w:rsidP="008E7BC4">
      <w:pPr>
        <w:bidi/>
        <w:rPr>
          <w:rtl/>
        </w:rPr>
      </w:pPr>
    </w:p>
    <w:p w14:paraId="71E927BF" w14:textId="18A6C798" w:rsidR="008E7BC4" w:rsidRDefault="008E7BC4" w:rsidP="008E7BC4">
      <w:pPr>
        <w:bidi/>
        <w:rPr>
          <w:rtl/>
        </w:rPr>
      </w:pPr>
    </w:p>
    <w:p w14:paraId="5143D9C6" w14:textId="33066CAD" w:rsidR="008E7BC4" w:rsidRDefault="008E7BC4" w:rsidP="008E7BC4">
      <w:pPr>
        <w:bidi/>
        <w:rPr>
          <w:rtl/>
        </w:rPr>
      </w:pPr>
    </w:p>
    <w:p w14:paraId="18840A55" w14:textId="1C8D1E6C" w:rsidR="008E7BC4" w:rsidRDefault="008E7BC4" w:rsidP="008E7BC4">
      <w:pPr>
        <w:bidi/>
        <w:rPr>
          <w:rtl/>
        </w:rPr>
      </w:pPr>
    </w:p>
    <w:p w14:paraId="6CD4C9E8" w14:textId="3A52BDB8" w:rsidR="008E7BC4" w:rsidRDefault="008E7BC4" w:rsidP="008E7BC4">
      <w:pPr>
        <w:bidi/>
        <w:rPr>
          <w:rtl/>
        </w:rPr>
      </w:pPr>
    </w:p>
    <w:p w14:paraId="1345202D" w14:textId="5DF01A24" w:rsidR="008E7BC4" w:rsidRDefault="008E7BC4" w:rsidP="008E7BC4">
      <w:pPr>
        <w:bidi/>
        <w:rPr>
          <w:rtl/>
        </w:rPr>
      </w:pPr>
    </w:p>
    <w:p w14:paraId="5F27AEF8" w14:textId="10703C69" w:rsidR="008E7BC4" w:rsidRDefault="008E7BC4" w:rsidP="008E7BC4">
      <w:pPr>
        <w:bidi/>
        <w:rPr>
          <w:rtl/>
        </w:rPr>
      </w:pPr>
    </w:p>
    <w:p w14:paraId="3CCA333B" w14:textId="341C22EB" w:rsidR="008E7BC4" w:rsidRDefault="008E7BC4" w:rsidP="008E7BC4">
      <w:pPr>
        <w:bidi/>
        <w:rPr>
          <w:rtl/>
        </w:rPr>
      </w:pPr>
    </w:p>
    <w:p w14:paraId="36746BF6" w14:textId="2B5E86FF" w:rsidR="008E7BC4" w:rsidRDefault="008E7BC4" w:rsidP="008E7BC4">
      <w:pPr>
        <w:bidi/>
        <w:rPr>
          <w:rtl/>
        </w:rPr>
      </w:pPr>
    </w:p>
    <w:p w14:paraId="646DBB2D" w14:textId="60B2A5AE" w:rsidR="008E7BC4" w:rsidRDefault="008E7BC4" w:rsidP="008E7BC4">
      <w:pPr>
        <w:bidi/>
        <w:rPr>
          <w:rtl/>
        </w:rPr>
      </w:pPr>
    </w:p>
    <w:p w14:paraId="408AF979" w14:textId="2E917B10" w:rsidR="008E7BC4" w:rsidRDefault="008E7BC4" w:rsidP="008E7BC4">
      <w:pPr>
        <w:bidi/>
        <w:rPr>
          <w:rtl/>
        </w:rPr>
      </w:pPr>
    </w:p>
    <w:p w14:paraId="1E2AE211" w14:textId="6E2F6410" w:rsidR="008E7BC4" w:rsidRDefault="008E7BC4" w:rsidP="008E7BC4">
      <w:pPr>
        <w:bidi/>
        <w:rPr>
          <w:rtl/>
        </w:rPr>
      </w:pPr>
    </w:p>
    <w:p w14:paraId="2B1EBB5D" w14:textId="5506BADF" w:rsidR="008E7BC4" w:rsidRDefault="008E7BC4" w:rsidP="008E7BC4">
      <w:pPr>
        <w:bidi/>
        <w:rPr>
          <w:rtl/>
        </w:rPr>
      </w:pPr>
    </w:p>
    <w:p w14:paraId="7E3BDFEA" w14:textId="5A0A0B38" w:rsidR="008E7BC4" w:rsidRDefault="008E7BC4" w:rsidP="008E7BC4">
      <w:pPr>
        <w:bidi/>
        <w:rPr>
          <w:rtl/>
        </w:rPr>
      </w:pPr>
    </w:p>
    <w:p w14:paraId="4E5D3CE2" w14:textId="69F58643" w:rsidR="008E7BC4" w:rsidRDefault="008E7BC4" w:rsidP="008E7BC4">
      <w:pPr>
        <w:bidi/>
        <w:rPr>
          <w:rtl/>
        </w:rPr>
      </w:pPr>
    </w:p>
    <w:p w14:paraId="0B2CA238" w14:textId="54483D1F" w:rsidR="008E7BC4" w:rsidRDefault="008E7BC4" w:rsidP="008E7BC4">
      <w:pPr>
        <w:bidi/>
        <w:rPr>
          <w:rtl/>
        </w:rPr>
      </w:pPr>
    </w:p>
    <w:p w14:paraId="3C16CDFA" w14:textId="0FAA1BA9" w:rsidR="003D3780" w:rsidRPr="003D3780" w:rsidRDefault="003D3780" w:rsidP="003D3780">
      <w:pPr>
        <w:jc w:val="right"/>
        <w:rPr>
          <w:rFonts w:ascii="Times New Roman" w:eastAsia="Times New Roman" w:hAnsi="Times New Roman" w:cs="Times New Roman"/>
          <w:lang w:eastAsia="en-GB"/>
        </w:rPr>
      </w:pPr>
      <w:r w:rsidRPr="003D3780">
        <w:rPr>
          <w:rFonts w:ascii="Arial" w:eastAsia="Times New Roman" w:hAnsi="Arial" w:cs="Arial"/>
          <w:color w:val="333333"/>
          <w:shd w:val="clear" w:color="auto" w:fill="F9F9F9"/>
          <w:rtl/>
          <w:lang w:eastAsia="en-GB"/>
        </w:rPr>
        <w:t xml:space="preserve">كتابة </w:t>
      </w:r>
      <w:r w:rsidR="00EB4F4B" w:rsidRPr="00EB4F4B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 xml:space="preserve">جملة </w:t>
      </w:r>
      <w:r w:rsidRPr="003D3780">
        <w:rPr>
          <w:rFonts w:ascii="Arial" w:eastAsia="Times New Roman" w:hAnsi="Arial" w:cs="Arial"/>
          <w:color w:val="333333"/>
          <w:shd w:val="clear" w:color="auto" w:fill="F9F9F9"/>
          <w:rtl/>
          <w:lang w:eastAsia="en-GB"/>
        </w:rPr>
        <w:t>عن الخريف</w:t>
      </w:r>
      <w:r w:rsidR="00EB4F4B" w:rsidRPr="00EB4F4B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 xml:space="preserve"> </w:t>
      </w:r>
      <w:r w:rsidRPr="003D3780">
        <w:rPr>
          <w:rFonts w:ascii="Arial" w:eastAsia="Times New Roman" w:hAnsi="Arial" w:cs="Arial"/>
          <w:color w:val="333333"/>
          <w:shd w:val="clear" w:color="auto" w:fill="F9F9F9"/>
          <w:rtl/>
          <w:lang w:eastAsia="en-GB"/>
        </w:rPr>
        <w:t>بعد</w:t>
      </w:r>
      <w:r w:rsidR="00EB4F4B" w:rsidRPr="00EB4F4B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 xml:space="preserve"> ذهابك في</w:t>
      </w:r>
      <w:r w:rsidRPr="003D3780">
        <w:rPr>
          <w:rFonts w:ascii="Arial" w:eastAsia="Times New Roman" w:hAnsi="Arial" w:cs="Arial"/>
          <w:color w:val="333333"/>
          <w:shd w:val="clear" w:color="auto" w:fill="F9F9F9"/>
          <w:rtl/>
          <w:lang w:eastAsia="en-GB"/>
        </w:rPr>
        <w:t xml:space="preserve"> نزهة في الطبيعة </w:t>
      </w:r>
      <w:r w:rsidR="00EB4F4B" w:rsidRPr="00EB4F4B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>خلال</w:t>
      </w:r>
      <w:r w:rsidRPr="003D3780">
        <w:rPr>
          <w:rFonts w:ascii="Arial" w:eastAsia="Times New Roman" w:hAnsi="Arial" w:cs="Arial"/>
          <w:color w:val="333333"/>
          <w:shd w:val="clear" w:color="auto" w:fill="F9F9F9"/>
          <w:rtl/>
          <w:lang w:eastAsia="en-GB"/>
        </w:rPr>
        <w:t xml:space="preserve"> فصل الخريف</w:t>
      </w:r>
      <w:r w:rsidR="0097277D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 xml:space="preserve"> في </w:t>
      </w:r>
      <w:r w:rsidR="00CA1430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>كل مربع</w:t>
      </w:r>
      <w:r w:rsidR="0097277D">
        <w:rPr>
          <w:rFonts w:ascii="Arial" w:eastAsia="Times New Roman" w:hAnsi="Arial" w:cs="Arial" w:hint="cs"/>
          <w:color w:val="333333"/>
          <w:shd w:val="clear" w:color="auto" w:fill="F9F9F9"/>
          <w:rtl/>
          <w:lang w:eastAsia="en-GB"/>
        </w:rPr>
        <w:t xml:space="preserve"> ادناه: </w:t>
      </w:r>
    </w:p>
    <w:p w14:paraId="231D941D" w14:textId="1FDBC693" w:rsidR="008E7BC4" w:rsidRDefault="00077733" w:rsidP="00EB4F4B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2B514" wp14:editId="7579A0DB">
                <wp:simplePos x="0" y="0"/>
                <wp:positionH relativeFrom="column">
                  <wp:posOffset>4362701</wp:posOffset>
                </wp:positionH>
                <wp:positionV relativeFrom="paragraph">
                  <wp:posOffset>1780452</wp:posOffset>
                </wp:positionV>
                <wp:extent cx="914400" cy="297712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771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87704" w14:textId="7C784900" w:rsidR="0097277D" w:rsidRDefault="0097277D" w:rsidP="0097277D">
                            <w:pPr>
                              <w:jc w:val="center"/>
                            </w:pPr>
                            <w:r>
                              <w:t>I see…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2B514" id="Rounded Rectangle 5" o:spid="_x0000_s1026" style="position:absolute;left:0;text-align:left;margin-left:343.5pt;margin-top:140.2pt;width:1in;height:2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" fillcolor="white [3201]" stroked="f" strokeweight="1pt">
                <v:stroke joinstyle="miter"/>
                <v:textbox>
                  <w:txbxContent>
                    <w:p w14:paraId="7A887704" w14:textId="7C784900" w:rsidR="0097277D" w:rsidRDefault="0097277D" w:rsidP="0097277D">
                      <w:pPr>
                        <w:jc w:val="center"/>
                      </w:pPr>
                      <w:r>
                        <w:t>I see…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4125BC" wp14:editId="49E2495C">
                <wp:simplePos x="0" y="0"/>
                <wp:positionH relativeFrom="column">
                  <wp:posOffset>406149</wp:posOffset>
                </wp:positionH>
                <wp:positionV relativeFrom="paragraph">
                  <wp:posOffset>1830100</wp:posOffset>
                </wp:positionV>
                <wp:extent cx="914400" cy="354419"/>
                <wp:effectExtent l="0" t="0" r="0" b="12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441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0EFA" w14:textId="641ACA2F" w:rsidR="0097277D" w:rsidRDefault="0097277D" w:rsidP="0097277D">
                            <w:pPr>
                              <w:jc w:val="center"/>
                            </w:pPr>
                            <w:r>
                              <w:t>I smell….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125BC" id="Rounded Rectangle 6" o:spid="_x0000_s1027" style="position:absolute;left:0;text-align:left;margin-left:32pt;margin-top:144.1pt;width:1in;height:27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" fillcolor="white [3201]" stroked="f" strokeweight="1pt">
                <v:stroke joinstyle="miter"/>
                <v:textbox>
                  <w:txbxContent>
                    <w:p w14:paraId="5FBD0EFA" w14:textId="641ACA2F" w:rsidR="0097277D" w:rsidRDefault="0097277D" w:rsidP="0097277D">
                      <w:pPr>
                        <w:jc w:val="center"/>
                      </w:pPr>
                      <w:r>
                        <w:t>I smell….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74624" behindDoc="0" locked="0" layoutInCell="1" allowOverlap="1" wp14:anchorId="7DCA89E4" wp14:editId="1E423173">
            <wp:simplePos x="0" y="0"/>
            <wp:positionH relativeFrom="column">
              <wp:posOffset>52705</wp:posOffset>
            </wp:positionH>
            <wp:positionV relativeFrom="paragraph">
              <wp:posOffset>349250</wp:posOffset>
            </wp:positionV>
            <wp:extent cx="6607175" cy="5960745"/>
            <wp:effectExtent l="0" t="0" r="0" b="0"/>
            <wp:wrapThrough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hrough>
            <wp:docPr id="3" name="Picture 3" descr="A black and white page with a hedgehog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white page with a hedgehog and leave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" r="1386"/>
                    <a:stretch/>
                  </pic:blipFill>
                  <pic:spPr bwMode="auto">
                    <a:xfrm>
                      <a:off x="0" y="0"/>
                      <a:ext cx="6607175" cy="596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9B9DC" w14:textId="51C69DDB" w:rsidR="008E7BC4" w:rsidRDefault="008E7BC4" w:rsidP="008E7BC4">
      <w:pPr>
        <w:bidi/>
        <w:rPr>
          <w:rtl/>
        </w:rPr>
      </w:pPr>
    </w:p>
    <w:p w14:paraId="7910CDD5" w14:textId="14B552E7" w:rsidR="008E7BC4" w:rsidRDefault="008E7BC4" w:rsidP="008E7BC4">
      <w:pPr>
        <w:bidi/>
        <w:rPr>
          <w:rtl/>
        </w:rPr>
      </w:pPr>
    </w:p>
    <w:p w14:paraId="0B3A1866" w14:textId="4EC6C889" w:rsidR="008E7BC4" w:rsidRDefault="008E7BC4" w:rsidP="008E7BC4">
      <w:pPr>
        <w:bidi/>
        <w:rPr>
          <w:rtl/>
        </w:rPr>
      </w:pPr>
    </w:p>
    <w:p w14:paraId="3B08148C" w14:textId="40092476" w:rsidR="008E7BC4" w:rsidRDefault="008E7BC4" w:rsidP="008E7BC4">
      <w:pPr>
        <w:bidi/>
        <w:rPr>
          <w:rtl/>
        </w:rPr>
      </w:pPr>
    </w:p>
    <w:p w14:paraId="3FFA7FE6" w14:textId="0D54DBA7" w:rsidR="0035469C" w:rsidRPr="00077733" w:rsidRDefault="0035469C" w:rsidP="0035469C">
      <w:pPr>
        <w:bidi/>
      </w:pPr>
    </w:p>
    <w:p w14:paraId="77AB5133" w14:textId="02571794" w:rsidR="0035469C" w:rsidRDefault="0035469C" w:rsidP="0035469C">
      <w:pPr>
        <w:bidi/>
      </w:pPr>
    </w:p>
    <w:p w14:paraId="52D1ABD5" w14:textId="77777777" w:rsidR="003778F6" w:rsidRDefault="003778F6" w:rsidP="003778F6">
      <w:pPr>
        <w:bidi/>
        <w:rPr>
          <w:rtl/>
        </w:rPr>
      </w:pPr>
    </w:p>
    <w:p w14:paraId="7DA32454" w14:textId="2DE5000A" w:rsidR="00784FAC" w:rsidRPr="006D0BF5" w:rsidRDefault="00784FAC" w:rsidP="00784FAC">
      <w:pPr>
        <w:bidi/>
        <w:rPr>
          <w:i/>
          <w:iCs/>
          <w:sz w:val="56"/>
          <w:szCs w:val="56"/>
          <w:u w:val="single"/>
          <w:rtl/>
        </w:rPr>
      </w:pPr>
    </w:p>
    <w:p w14:paraId="30F0B56E" w14:textId="0E2EFA99" w:rsidR="00185EB9" w:rsidRDefault="00185EB9" w:rsidP="00185EB9">
      <w:pPr>
        <w:rPr>
          <w:rtl/>
        </w:rPr>
      </w:pPr>
    </w:p>
    <w:p w14:paraId="16010C9F" w14:textId="77777777" w:rsidR="00185EB9" w:rsidRPr="00C007C0" w:rsidRDefault="00185EB9" w:rsidP="00C10F32">
      <w:pPr>
        <w:bidi/>
        <w:rPr>
          <w:rtl/>
        </w:rPr>
      </w:pPr>
    </w:p>
    <w:p w14:paraId="414DE4BC" w14:textId="77777777" w:rsidR="00185EB9" w:rsidRDefault="00185EB9" w:rsidP="00185EB9">
      <w:pPr>
        <w:tabs>
          <w:tab w:val="left" w:pos="6603"/>
        </w:tabs>
      </w:pPr>
    </w:p>
    <w:p w14:paraId="644CEA3E" w14:textId="77777777" w:rsidR="00185EB9" w:rsidRPr="00C007C0" w:rsidRDefault="00185EB9" w:rsidP="00185EB9">
      <w:pPr>
        <w:tabs>
          <w:tab w:val="left" w:pos="6603"/>
        </w:tabs>
      </w:pPr>
    </w:p>
    <w:p w14:paraId="38C5A8EB" w14:textId="77777777" w:rsidR="00DE601C" w:rsidRPr="002F0E63" w:rsidRDefault="00DE601C" w:rsidP="00185EB9">
      <w:pPr>
        <w:bidi/>
        <w:rPr>
          <w:rtl/>
        </w:rPr>
      </w:pPr>
    </w:p>
    <w:sectPr w:rsidR="00DE601C" w:rsidRPr="002F0E63" w:rsidSect="005C0AE3">
      <w:headerReference w:type="first" r:id="rId14"/>
      <w:pgSz w:w="11900" w:h="16840"/>
      <w:pgMar w:top="720" w:right="720" w:bottom="720" w:left="720" w:header="11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6183B" w14:textId="77777777" w:rsidR="00CD06FE" w:rsidRDefault="00CD06FE" w:rsidP="00C007C0">
      <w:r>
        <w:separator/>
      </w:r>
    </w:p>
  </w:endnote>
  <w:endnote w:type="continuationSeparator" w:id="0">
    <w:p w14:paraId="7806CE69" w14:textId="77777777" w:rsidR="00CD06FE" w:rsidRDefault="00CD06FE" w:rsidP="00C00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7B3C6" w14:textId="77777777" w:rsidR="00CD06FE" w:rsidRDefault="00CD06FE" w:rsidP="00C007C0">
      <w:r>
        <w:separator/>
      </w:r>
    </w:p>
  </w:footnote>
  <w:footnote w:type="continuationSeparator" w:id="0">
    <w:p w14:paraId="15F4C377" w14:textId="77777777" w:rsidR="00CD06FE" w:rsidRDefault="00CD06FE" w:rsidP="00C00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482" w:type="dxa"/>
      <w:tblInd w:w="-516" w:type="dxa"/>
      <w:tblLook w:val="04A0" w:firstRow="1" w:lastRow="0" w:firstColumn="1" w:lastColumn="0" w:noHBand="0" w:noVBand="1"/>
    </w:tblPr>
    <w:tblGrid>
      <w:gridCol w:w="5245"/>
      <w:gridCol w:w="6237"/>
    </w:tblGrid>
    <w:tr w:rsidR="00BF0A4B" w14:paraId="03DB8179" w14:textId="77777777" w:rsidTr="00C63589">
      <w:trPr>
        <w:trHeight w:val="1261"/>
      </w:trPr>
      <w:tc>
        <w:tcPr>
          <w:tcW w:w="5245" w:type="dxa"/>
        </w:tcPr>
        <w:p w14:paraId="74497815" w14:textId="77777777" w:rsidR="00BF0A4B" w:rsidRDefault="00BF0A4B" w:rsidP="00BF0A4B">
          <w:pPr>
            <w:jc w:val="center"/>
          </w:pPr>
          <w:r w:rsidRPr="00C007C0">
            <w:rPr>
              <w:noProof/>
            </w:rPr>
            <w:drawing>
              <wp:inline distT="0" distB="0" distL="0" distR="0" wp14:anchorId="3E100BE1" wp14:editId="08A49A3F">
                <wp:extent cx="1893429" cy="943110"/>
                <wp:effectExtent l="0" t="0" r="0" b="0"/>
                <wp:docPr id="1" name="Picture 1" descr="A drawing of a 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drawing of a face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6374" cy="1024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EADCEA"/>
        </w:tcPr>
        <w:p w14:paraId="4190B97C" w14:textId="77777777" w:rsidR="00BF0A4B" w:rsidRDefault="00BF0A4B" w:rsidP="00BF0A4B">
          <w:pPr>
            <w:jc w:val="right"/>
            <w:rPr>
              <w:rtl/>
            </w:rPr>
          </w:pPr>
        </w:p>
        <w:p w14:paraId="6828ADA0" w14:textId="228740D6" w:rsidR="00BF0A4B" w:rsidRPr="00C57706" w:rsidRDefault="00BF0A4B" w:rsidP="00BF0A4B">
          <w:pPr>
            <w:jc w:val="right"/>
            <w:rPr>
              <w:b/>
              <w:bCs/>
              <w:color w:val="2F5496" w:themeColor="accent1" w:themeShade="BF"/>
              <w:sz w:val="36"/>
              <w:szCs w:val="36"/>
            </w:rPr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الصف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ال</w:t>
          </w:r>
          <w:r w:rsidR="00185EB9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ثالث </w:t>
          </w:r>
          <w:r w:rsidR="00185EB9">
            <w:rPr>
              <w:b/>
              <w:bCs/>
              <w:color w:val="2F5496" w:themeColor="accent1" w:themeShade="BF"/>
              <w:sz w:val="36"/>
              <w:szCs w:val="36"/>
            </w:rPr>
            <w:t xml:space="preserve">  </w:t>
          </w:r>
          <w:r w:rsidR="00247ADE">
            <w:rPr>
              <w:b/>
              <w:bCs/>
              <w:color w:val="2F5496" w:themeColor="accent1" w:themeShade="BF"/>
              <w:sz w:val="36"/>
              <w:szCs w:val="36"/>
            </w:rPr>
            <w:t>18</w:t>
          </w:r>
          <w:r w:rsidR="00185EB9">
            <w:rPr>
              <w:b/>
              <w:bCs/>
              <w:color w:val="2F5496" w:themeColor="accent1" w:themeShade="BF"/>
              <w:sz w:val="36"/>
              <w:szCs w:val="36"/>
            </w:rPr>
            <w:t>/</w:t>
          </w:r>
          <w:r w:rsidR="00031C72">
            <w:rPr>
              <w:b/>
              <w:bCs/>
              <w:color w:val="2F5496" w:themeColor="accent1" w:themeShade="BF"/>
              <w:sz w:val="36"/>
              <w:szCs w:val="36"/>
            </w:rPr>
            <w:t>05</w:t>
          </w:r>
          <w:r w:rsidR="00185EB9">
            <w:rPr>
              <w:b/>
              <w:bCs/>
              <w:color w:val="2F5496" w:themeColor="accent1" w:themeShade="BF"/>
              <w:sz w:val="36"/>
              <w:szCs w:val="36"/>
            </w:rPr>
            <w:t>/20</w:t>
          </w:r>
          <w:r w:rsidR="00247ADE">
            <w:rPr>
              <w:b/>
              <w:bCs/>
              <w:color w:val="2F5496" w:themeColor="accent1" w:themeShade="BF"/>
              <w:sz w:val="36"/>
              <w:szCs w:val="36"/>
            </w:rPr>
            <w:t>24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التاريخ</w:t>
          </w:r>
          <w:r w:rsidR="00185EB9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: </w:t>
          </w:r>
        </w:p>
        <w:p w14:paraId="7B99BC52" w14:textId="77777777" w:rsidR="00BF0A4B" w:rsidRPr="00C57706" w:rsidRDefault="00BF0A4B" w:rsidP="00BF0A4B">
          <w:pPr>
            <w:rPr>
              <w:b/>
              <w:bCs/>
              <w:color w:val="2F5496" w:themeColor="accent1" w:themeShade="BF"/>
              <w:sz w:val="36"/>
              <w:szCs w:val="36"/>
              <w:rtl/>
            </w:rPr>
          </w:pPr>
        </w:p>
        <w:p w14:paraId="53DA96E4" w14:textId="77777777" w:rsidR="00BF0A4B" w:rsidRDefault="00BF0A4B" w:rsidP="00BF0A4B">
          <w:pPr>
            <w:jc w:val="right"/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معلمة </w:t>
          </w:r>
          <w:proofErr w:type="gramStart"/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الصف  أسمهان</w:t>
          </w:r>
          <w:proofErr w:type="gramEnd"/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النداوي</w:t>
          </w:r>
        </w:p>
      </w:tc>
    </w:tr>
    <w:tr w:rsidR="00BF0A4B" w14:paraId="5BF8B879" w14:textId="77777777" w:rsidTr="00C63589">
      <w:trPr>
        <w:trHeight w:val="771"/>
      </w:trPr>
      <w:tc>
        <w:tcPr>
          <w:tcW w:w="5245" w:type="dxa"/>
        </w:tcPr>
        <w:p w14:paraId="1702ADDD" w14:textId="77777777" w:rsidR="00BF0A4B" w:rsidRDefault="00BF0A4B" w:rsidP="00BF0A4B">
          <w:pPr>
            <w:jc w:val="right"/>
          </w:pPr>
        </w:p>
        <w:p w14:paraId="5CD4C5E2" w14:textId="77777777" w:rsidR="00BF0A4B" w:rsidRDefault="00BF0A4B" w:rsidP="00BF0A4B">
          <w:pPr>
            <w:bidi/>
            <w:jc w:val="center"/>
            <w:rPr>
              <w:rtl/>
            </w:rPr>
          </w:pPr>
          <w:r w:rsidRPr="00C007C0">
            <w:rPr>
              <w:noProof/>
            </w:rPr>
            <w:drawing>
              <wp:inline distT="0" distB="0" distL="0" distR="0" wp14:anchorId="2DBE1EC2" wp14:editId="71AEB0F8">
                <wp:extent cx="2327705" cy="543474"/>
                <wp:effectExtent l="0" t="0" r="0" b="3175"/>
                <wp:docPr id="2" name="Picture 2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screenshot of a cell phone&#10;&#10;Description automatically generated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103" cy="567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69B85DB2" w14:textId="77777777" w:rsidR="00BF0A4B" w:rsidRDefault="00BF0A4B" w:rsidP="00BF0A4B">
          <w:pPr>
            <w:bidi/>
            <w:rPr>
              <w:rtl/>
            </w:rPr>
          </w:pPr>
        </w:p>
        <w:p w14:paraId="60EF5366" w14:textId="77777777" w:rsidR="00BF0A4B" w:rsidRDefault="00BF0A4B" w:rsidP="00BF0A4B">
          <w:pPr>
            <w:jc w:val="right"/>
            <w:rPr>
              <w:b/>
              <w:bCs/>
              <w:color w:val="FF0000"/>
              <w:sz w:val="26"/>
              <w:szCs w:val="26"/>
            </w:rPr>
          </w:pPr>
          <w:r w:rsidRPr="00850096">
            <w:rPr>
              <w:rFonts w:hint="cs"/>
              <w:b/>
              <w:bCs/>
              <w:color w:val="FF0000"/>
              <w:sz w:val="26"/>
              <w:szCs w:val="26"/>
              <w:rtl/>
            </w:rPr>
            <w:t>الاسم: .................................................</w:t>
          </w:r>
        </w:p>
        <w:p w14:paraId="585F52CF" w14:textId="77777777" w:rsidR="00BF0A4B" w:rsidRPr="00850096" w:rsidRDefault="00BF0A4B" w:rsidP="00BF0A4B">
          <w:pPr>
            <w:jc w:val="right"/>
            <w:rPr>
              <w:b/>
              <w:bCs/>
              <w:sz w:val="26"/>
              <w:szCs w:val="26"/>
            </w:rPr>
          </w:pPr>
        </w:p>
      </w:tc>
    </w:tr>
  </w:tbl>
  <w:p w14:paraId="6FC9DBA9" w14:textId="77777777" w:rsidR="00BF0A4B" w:rsidRDefault="00BF0A4B" w:rsidP="00BF0A4B">
    <w:pPr>
      <w:pStyle w:val="Header"/>
    </w:pPr>
  </w:p>
  <w:p w14:paraId="2DFCDD34" w14:textId="77777777" w:rsidR="005C0AE3" w:rsidRPr="00BF0A4B" w:rsidRDefault="005C0AE3" w:rsidP="00BF0A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828"/>
    <w:multiLevelType w:val="hybridMultilevel"/>
    <w:tmpl w:val="2A80CE6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E108C5"/>
    <w:multiLevelType w:val="hybridMultilevel"/>
    <w:tmpl w:val="F9BC5684"/>
    <w:lvl w:ilvl="0" w:tplc="57129FC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064AD"/>
    <w:multiLevelType w:val="hybridMultilevel"/>
    <w:tmpl w:val="01126456"/>
    <w:lvl w:ilvl="0" w:tplc="CCB82AEC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71E6C"/>
    <w:multiLevelType w:val="hybridMultilevel"/>
    <w:tmpl w:val="76C0035A"/>
    <w:lvl w:ilvl="0" w:tplc="57129FC0">
      <w:start w:val="1"/>
      <w:numFmt w:val="decimalFullWidth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684103"/>
    <w:multiLevelType w:val="hybridMultilevel"/>
    <w:tmpl w:val="7DF00548"/>
    <w:lvl w:ilvl="0" w:tplc="5266A04E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A4892"/>
    <w:multiLevelType w:val="multilevel"/>
    <w:tmpl w:val="989C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EB9"/>
    <w:rsid w:val="000170D5"/>
    <w:rsid w:val="00031C72"/>
    <w:rsid w:val="000641D6"/>
    <w:rsid w:val="00070ACA"/>
    <w:rsid w:val="000762DA"/>
    <w:rsid w:val="00077733"/>
    <w:rsid w:val="000B5262"/>
    <w:rsid w:val="000C184C"/>
    <w:rsid w:val="000D18FB"/>
    <w:rsid w:val="000E4F06"/>
    <w:rsid w:val="00115EEF"/>
    <w:rsid w:val="00145FFC"/>
    <w:rsid w:val="00146796"/>
    <w:rsid w:val="00164989"/>
    <w:rsid w:val="001706B6"/>
    <w:rsid w:val="00172D2A"/>
    <w:rsid w:val="00180DCD"/>
    <w:rsid w:val="0018333D"/>
    <w:rsid w:val="00185985"/>
    <w:rsid w:val="00185EB9"/>
    <w:rsid w:val="00187B44"/>
    <w:rsid w:val="0019280C"/>
    <w:rsid w:val="00192865"/>
    <w:rsid w:val="001B2C7D"/>
    <w:rsid w:val="001E1D14"/>
    <w:rsid w:val="001E3915"/>
    <w:rsid w:val="001F49EC"/>
    <w:rsid w:val="00202A88"/>
    <w:rsid w:val="00202D37"/>
    <w:rsid w:val="00207525"/>
    <w:rsid w:val="002100D7"/>
    <w:rsid w:val="00213574"/>
    <w:rsid w:val="002236B0"/>
    <w:rsid w:val="0022704A"/>
    <w:rsid w:val="002415BE"/>
    <w:rsid w:val="002456BC"/>
    <w:rsid w:val="00247ADE"/>
    <w:rsid w:val="00272AB9"/>
    <w:rsid w:val="0028093B"/>
    <w:rsid w:val="00297DDC"/>
    <w:rsid w:val="002B5A58"/>
    <w:rsid w:val="002C4072"/>
    <w:rsid w:val="002C71D1"/>
    <w:rsid w:val="002E2DB8"/>
    <w:rsid w:val="002F0E63"/>
    <w:rsid w:val="00310EF2"/>
    <w:rsid w:val="00314F63"/>
    <w:rsid w:val="00340605"/>
    <w:rsid w:val="0035133B"/>
    <w:rsid w:val="0035469C"/>
    <w:rsid w:val="003778F6"/>
    <w:rsid w:val="00380260"/>
    <w:rsid w:val="003A6CCF"/>
    <w:rsid w:val="003B02B1"/>
    <w:rsid w:val="003C1589"/>
    <w:rsid w:val="003D276A"/>
    <w:rsid w:val="003D3780"/>
    <w:rsid w:val="003E3749"/>
    <w:rsid w:val="003E7353"/>
    <w:rsid w:val="003E7ED4"/>
    <w:rsid w:val="00401D85"/>
    <w:rsid w:val="00416FBC"/>
    <w:rsid w:val="00446C1D"/>
    <w:rsid w:val="00456920"/>
    <w:rsid w:val="00461280"/>
    <w:rsid w:val="00461367"/>
    <w:rsid w:val="00473A0E"/>
    <w:rsid w:val="00484393"/>
    <w:rsid w:val="004A60C7"/>
    <w:rsid w:val="004B67A0"/>
    <w:rsid w:val="004D4EB6"/>
    <w:rsid w:val="004E457E"/>
    <w:rsid w:val="004F05C4"/>
    <w:rsid w:val="004F0B80"/>
    <w:rsid w:val="00553408"/>
    <w:rsid w:val="005554E1"/>
    <w:rsid w:val="00587DAB"/>
    <w:rsid w:val="00591906"/>
    <w:rsid w:val="005933D0"/>
    <w:rsid w:val="005A1F93"/>
    <w:rsid w:val="005B0D7F"/>
    <w:rsid w:val="005C0AE3"/>
    <w:rsid w:val="00607013"/>
    <w:rsid w:val="00614DD5"/>
    <w:rsid w:val="0061778D"/>
    <w:rsid w:val="00623322"/>
    <w:rsid w:val="00631F16"/>
    <w:rsid w:val="00643425"/>
    <w:rsid w:val="00644958"/>
    <w:rsid w:val="006513B8"/>
    <w:rsid w:val="0065239B"/>
    <w:rsid w:val="0066411E"/>
    <w:rsid w:val="00666CBA"/>
    <w:rsid w:val="006A00DE"/>
    <w:rsid w:val="006B1A51"/>
    <w:rsid w:val="006D0BF5"/>
    <w:rsid w:val="006D533F"/>
    <w:rsid w:val="006E7E21"/>
    <w:rsid w:val="006F1250"/>
    <w:rsid w:val="007016DD"/>
    <w:rsid w:val="007465F5"/>
    <w:rsid w:val="0076387F"/>
    <w:rsid w:val="00771D40"/>
    <w:rsid w:val="00784FAC"/>
    <w:rsid w:val="007B6B6E"/>
    <w:rsid w:val="007C781F"/>
    <w:rsid w:val="007D2B5D"/>
    <w:rsid w:val="007D65A3"/>
    <w:rsid w:val="00800249"/>
    <w:rsid w:val="00813D6C"/>
    <w:rsid w:val="0083676C"/>
    <w:rsid w:val="00841791"/>
    <w:rsid w:val="00842F7F"/>
    <w:rsid w:val="00850096"/>
    <w:rsid w:val="008A12C8"/>
    <w:rsid w:val="008A34A2"/>
    <w:rsid w:val="008D248F"/>
    <w:rsid w:val="008E0A76"/>
    <w:rsid w:val="008E7BC4"/>
    <w:rsid w:val="008F34DD"/>
    <w:rsid w:val="00901F6F"/>
    <w:rsid w:val="0090369F"/>
    <w:rsid w:val="00933B53"/>
    <w:rsid w:val="00966768"/>
    <w:rsid w:val="0097277D"/>
    <w:rsid w:val="00990BD7"/>
    <w:rsid w:val="009B1DA7"/>
    <w:rsid w:val="009D0039"/>
    <w:rsid w:val="00A02917"/>
    <w:rsid w:val="00A11527"/>
    <w:rsid w:val="00A26BD7"/>
    <w:rsid w:val="00A34E49"/>
    <w:rsid w:val="00A545BD"/>
    <w:rsid w:val="00A647D1"/>
    <w:rsid w:val="00AA074B"/>
    <w:rsid w:val="00AA240F"/>
    <w:rsid w:val="00AA5A9C"/>
    <w:rsid w:val="00AA64A9"/>
    <w:rsid w:val="00AA6657"/>
    <w:rsid w:val="00AB7834"/>
    <w:rsid w:val="00AC6E55"/>
    <w:rsid w:val="00AF103E"/>
    <w:rsid w:val="00AF7619"/>
    <w:rsid w:val="00B06574"/>
    <w:rsid w:val="00B17347"/>
    <w:rsid w:val="00B214AD"/>
    <w:rsid w:val="00B459B1"/>
    <w:rsid w:val="00B51659"/>
    <w:rsid w:val="00B522DE"/>
    <w:rsid w:val="00B7215E"/>
    <w:rsid w:val="00B82FBE"/>
    <w:rsid w:val="00BB0935"/>
    <w:rsid w:val="00BC24A3"/>
    <w:rsid w:val="00BD5383"/>
    <w:rsid w:val="00BE2900"/>
    <w:rsid w:val="00BF0A4B"/>
    <w:rsid w:val="00BF62BE"/>
    <w:rsid w:val="00C007C0"/>
    <w:rsid w:val="00C10F32"/>
    <w:rsid w:val="00C12736"/>
    <w:rsid w:val="00C57706"/>
    <w:rsid w:val="00C82C0D"/>
    <w:rsid w:val="00C93CB1"/>
    <w:rsid w:val="00CA1430"/>
    <w:rsid w:val="00CA1D37"/>
    <w:rsid w:val="00CC2FCF"/>
    <w:rsid w:val="00CC5FE1"/>
    <w:rsid w:val="00CD06FE"/>
    <w:rsid w:val="00CE331D"/>
    <w:rsid w:val="00D10789"/>
    <w:rsid w:val="00D10ED2"/>
    <w:rsid w:val="00D40E77"/>
    <w:rsid w:val="00D570DE"/>
    <w:rsid w:val="00D62715"/>
    <w:rsid w:val="00D65878"/>
    <w:rsid w:val="00D66F5C"/>
    <w:rsid w:val="00D7263B"/>
    <w:rsid w:val="00D9652F"/>
    <w:rsid w:val="00D97C2D"/>
    <w:rsid w:val="00DA7C10"/>
    <w:rsid w:val="00DC7224"/>
    <w:rsid w:val="00DE3B22"/>
    <w:rsid w:val="00DE601C"/>
    <w:rsid w:val="00DF50F9"/>
    <w:rsid w:val="00E0156E"/>
    <w:rsid w:val="00E31D9A"/>
    <w:rsid w:val="00E37A2E"/>
    <w:rsid w:val="00E54C01"/>
    <w:rsid w:val="00E86060"/>
    <w:rsid w:val="00E92853"/>
    <w:rsid w:val="00EA75DC"/>
    <w:rsid w:val="00EB4F4B"/>
    <w:rsid w:val="00EC309D"/>
    <w:rsid w:val="00EC399C"/>
    <w:rsid w:val="00EC407D"/>
    <w:rsid w:val="00EC5193"/>
    <w:rsid w:val="00EC52AF"/>
    <w:rsid w:val="00ED1996"/>
    <w:rsid w:val="00ED3578"/>
    <w:rsid w:val="00ED6382"/>
    <w:rsid w:val="00EE2EB9"/>
    <w:rsid w:val="00EE5D70"/>
    <w:rsid w:val="00EF7C1E"/>
    <w:rsid w:val="00F02821"/>
    <w:rsid w:val="00F1027F"/>
    <w:rsid w:val="00F200CD"/>
    <w:rsid w:val="00F2669B"/>
    <w:rsid w:val="00F301F7"/>
    <w:rsid w:val="00F60310"/>
    <w:rsid w:val="00F60B8A"/>
    <w:rsid w:val="00F754AF"/>
    <w:rsid w:val="00F84736"/>
    <w:rsid w:val="00FB4318"/>
    <w:rsid w:val="00FC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66A33"/>
  <w14:defaultImageDpi w14:val="32767"/>
  <w15:chartTrackingRefBased/>
  <w15:docId w15:val="{D628B9D5-CB31-9445-BBC2-B4666AE4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85EB9"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E9285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7C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007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7C0"/>
    <w:rPr>
      <w:lang w:val="en-GB"/>
    </w:rPr>
  </w:style>
  <w:style w:type="table" w:styleId="TableGrid">
    <w:name w:val="Table Grid"/>
    <w:basedOn w:val="TableNormal"/>
    <w:uiPriority w:val="39"/>
    <w:rsid w:val="00C00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43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46C1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92853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post-date">
    <w:name w:val="post-date"/>
    <w:basedOn w:val="DefaultParagraphFont"/>
    <w:rsid w:val="00E92853"/>
  </w:style>
  <w:style w:type="table" w:styleId="GridTable2-Accent2">
    <w:name w:val="Grid Table 2 Accent 2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3">
    <w:name w:val="Grid Table 2 Accent 3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6">
    <w:name w:val="Grid Table 1 Light Accent 6"/>
    <w:basedOn w:val="TableNormal"/>
    <w:uiPriority w:val="46"/>
    <w:rsid w:val="00F301F7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666C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666C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7Colourful">
    <w:name w:val="Grid Table 7 Colorful"/>
    <w:basedOn w:val="TableNormal"/>
    <w:uiPriority w:val="52"/>
    <w:rsid w:val="00666C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urfulAccent6">
    <w:name w:val="Grid Table 6 Colorful Accent 6"/>
    <w:basedOn w:val="TableNormal"/>
    <w:uiPriority w:val="51"/>
    <w:rsid w:val="00666C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4">
    <w:name w:val="Grid Table 3 Accent 4"/>
    <w:basedOn w:val="TableNormal"/>
    <w:uiPriority w:val="48"/>
    <w:rsid w:val="00666C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66C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666CB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3D37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7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c/Library/Group%20Containers/UBF8T346G9.Office/User%20Content.localized/Templates.localized/Homework%20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E1B855-A7F0-FC41-8F7E-10F2BAE8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template .dotx</Template>
  <TotalTime>0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foxyanime182@gmail.com</dc:creator>
  <cp:keywords/>
  <dc:description/>
  <cp:lastModifiedBy>mehdi alnidawi</cp:lastModifiedBy>
  <cp:revision>2</cp:revision>
  <dcterms:created xsi:type="dcterms:W3CDTF">2024-05-16T11:02:00Z</dcterms:created>
  <dcterms:modified xsi:type="dcterms:W3CDTF">2024-05-16T11:02:00Z</dcterms:modified>
</cp:coreProperties>
</file>